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琥珀" w:hAnsi="华文琥珀" w:eastAsia="华文琥珀" w:cs="华文琥珀"/>
          <w:sz w:val="40"/>
          <w:szCs w:val="40"/>
          <w:lang w:eastAsia="zh-CN"/>
        </w:rPr>
      </w:pPr>
      <w:bookmarkStart w:id="0" w:name="_GoBack"/>
      <w:bookmarkEnd w:id="0"/>
      <w:r>
        <w:rPr>
          <w:rFonts w:hint="eastAsia" w:ascii="华文琥珀" w:hAnsi="华文琥珀" w:eastAsia="华文琥珀" w:cs="华文琥珀"/>
          <w:sz w:val="40"/>
          <w:szCs w:val="40"/>
          <w:lang w:eastAsia="zh-CN"/>
        </w:rPr>
        <w:t>俱乐部注册指导</w:t>
      </w:r>
    </w:p>
    <w:p>
      <w:pPr>
        <w:jc w:val="center"/>
        <w:rPr>
          <w:rFonts w:hint="eastAsia" w:ascii="华文琥珀" w:hAnsi="华文琥珀" w:eastAsia="华文琥珀" w:cs="华文琥珀"/>
          <w:sz w:val="40"/>
          <w:szCs w:val="40"/>
          <w:lang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建议使用微软</w:t>
      </w:r>
      <w:r>
        <w:rPr>
          <w:rFonts w:hint="eastAsia"/>
          <w:sz w:val="32"/>
          <w:szCs w:val="32"/>
          <w:lang w:val="en-US" w:eastAsia="zh-CN"/>
        </w:rPr>
        <w:t>IE10及以上版本操作，其他IE浏览器可能会导致一些未知的错误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785995"/>
            <wp:effectExtent l="0" t="0" r="2540" b="14605"/>
            <wp:docPr id="10" name="图片 10" descr="微信图片_201805062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5062240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88105"/>
            <wp:effectExtent l="0" t="0" r="3810" b="17145"/>
            <wp:docPr id="9" name="图片 9" descr="微信图片_20180506224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05062240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21075"/>
            <wp:effectExtent l="0" t="0" r="5715" b="3175"/>
            <wp:docPr id="8" name="图片 8" descr="微信图片_20180506224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050622404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4244340"/>
            <wp:effectExtent l="0" t="0" r="14605" b="3810"/>
            <wp:docPr id="7" name="图片 7" descr="微信图片_20180506224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50622404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提交成功后，使用注册的用户名跟密码登录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64915"/>
            <wp:effectExtent l="0" t="0" r="2540" b="6985"/>
            <wp:docPr id="6" name="图片 6" descr="微信图片_20180506224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50622404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0295" cy="4113530"/>
            <wp:effectExtent l="0" t="0" r="1905" b="1270"/>
            <wp:docPr id="5" name="图片 5" descr="微信图片_20180506224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50622404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6675" cy="4250055"/>
            <wp:effectExtent l="0" t="0" r="3175" b="17145"/>
            <wp:docPr id="4" name="图片 4" descr="微信图片_20180506224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50622404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3625" cy="4023360"/>
            <wp:effectExtent l="0" t="0" r="9525" b="15240"/>
            <wp:docPr id="3" name="图片 3" descr="微信图片_20180506224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50622404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2370" cy="4088765"/>
            <wp:effectExtent l="0" t="0" r="5080" b="6985"/>
            <wp:docPr id="2" name="图片 2" descr="微信图片_20180506224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50622404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2380" cy="4232275"/>
            <wp:effectExtent l="0" t="0" r="1270" b="15875"/>
            <wp:docPr id="1" name="图片 1" descr="微信图片_20180506224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50622404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B90E0D"/>
    <w:rsid w:val="53385317"/>
    <w:rsid w:val="6D535020"/>
    <w:rsid w:val="76B9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ene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6</Pages>
  <Words>59</Words>
  <Characters>63</Characters>
  <Lines>0</Lines>
  <Paragraphs>0</Paragraphs>
  <TotalTime>7</TotalTime>
  <ScaleCrop>false</ScaleCrop>
  <LinksUpToDate>false</LinksUpToDate>
  <CharactersWithSpaces>63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2018-05-06T14:47:00Z</dcterms:created>
  <dc:creator>随缘笑笑生</dc:creator>
  <cp:lastModifiedBy>随缘笑笑生</cp:lastModifiedBy>
  <dcterms:modified xsi:type="dcterms:W3CDTF">2018-05-06T14:54:16Z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